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2067872785"/>
        <w:placeholder>
          <w:docPart w:val="D519F0C7DBB7428F88791197E57AF6F4"/>
        </w:placeholder>
        <w:temporary/>
        <w:showingPlcHdr/>
        <w15:appearance w15:val="hidden"/>
      </w:sdtPr>
      <w:sdtEndPr/>
      <w:sdtContent>
        <w:p w14:paraId="3D1C8D1F" w14:textId="77777777" w:rsidR="00756B5A" w:rsidRPr="004135EF" w:rsidRDefault="00F3778A" w:rsidP="004135EF">
          <w:pPr>
            <w:pStyle w:val="Heading1"/>
          </w:pPr>
          <w:r w:rsidRPr="006B3B29">
            <w:rPr>
              <w:color w:val="FF0000"/>
            </w:rPr>
            <w:t>Memo</w:t>
          </w:r>
        </w:p>
      </w:sdtContent>
    </w:sdt>
    <w:p w14:paraId="0B5EB0C3" w14:textId="1BA69403" w:rsidR="00756B5A" w:rsidRPr="004135EF" w:rsidRDefault="008678F9" w:rsidP="004135EF">
      <w:pPr>
        <w:pStyle w:val="ContactInfo"/>
      </w:pPr>
      <w:r w:rsidRPr="004135EF">
        <w:rPr>
          <w:b/>
        </w:rPr>
        <w:t>To</w:t>
      </w:r>
      <w:r w:rsidRPr="004135EF">
        <w:t xml:space="preserve">: </w:t>
      </w:r>
      <w:r w:rsidR="006B3B29">
        <w:t>Dispute Resolution Professionals</w:t>
      </w:r>
    </w:p>
    <w:p w14:paraId="4AAFDBCA" w14:textId="3A075444" w:rsidR="00756B5A" w:rsidRPr="004135EF" w:rsidRDefault="008678F9" w:rsidP="004135EF">
      <w:pPr>
        <w:pStyle w:val="ContactInfo"/>
      </w:pPr>
      <w:r w:rsidRPr="004135EF">
        <w:rPr>
          <w:b/>
        </w:rPr>
        <w:t>From</w:t>
      </w:r>
      <w:r w:rsidRPr="004135EF">
        <w:t xml:space="preserve">: </w:t>
      </w:r>
      <w:r w:rsidR="00C0054F">
        <w:t>Vickie R. Williams</w:t>
      </w:r>
    </w:p>
    <w:p w14:paraId="578FC200" w14:textId="21A979BB" w:rsidR="00756B5A" w:rsidRDefault="008678F9" w:rsidP="004135EF">
      <w:pPr>
        <w:pStyle w:val="ContactInfo"/>
      </w:pPr>
      <w:r w:rsidRPr="004135EF">
        <w:rPr>
          <w:b/>
        </w:rPr>
        <w:t>CC</w:t>
      </w:r>
      <w:r w:rsidRPr="004135EF">
        <w:t xml:space="preserve">: </w:t>
      </w:r>
      <w:r w:rsidR="00232314" w:rsidRPr="004135EF">
        <w:t xml:space="preserve"> </w:t>
      </w:r>
      <w:sdt>
        <w:sdtPr>
          <w:id w:val="1985268955"/>
          <w:placeholder>
            <w:docPart w:val="B6CBF26E503E4875886418E82ABCCC78"/>
          </w:placeholder>
          <w:temporary/>
          <w:showingPlcHdr/>
          <w15:appearance w15:val="hidden"/>
        </w:sdtPr>
        <w:sdtEndPr/>
        <w:sdtContent>
          <w:r w:rsidR="00232314" w:rsidRPr="004135EF">
            <w:t>Other recipients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1173"/>
        <w:gridCol w:w="1776"/>
        <w:gridCol w:w="4455"/>
      </w:tblGrid>
      <w:tr w:rsidR="00C0054F" w14:paraId="2196016A" w14:textId="77777777" w:rsidTr="00C0054F">
        <w:tc>
          <w:tcPr>
            <w:tcW w:w="2362" w:type="dxa"/>
          </w:tcPr>
          <w:p w14:paraId="6E6573B5" w14:textId="77777777" w:rsidR="00C0054F" w:rsidRPr="00993869" w:rsidRDefault="00C0054F" w:rsidP="001E6345">
            <w:pPr>
              <w:pStyle w:val="NoSpacing"/>
              <w:ind w:left="720"/>
              <w:rPr>
                <w:noProof/>
                <w:sz w:val="20"/>
                <w:szCs w:val="20"/>
              </w:rPr>
            </w:pPr>
            <w:r w:rsidRPr="00993869">
              <w:rPr>
                <w:noProof/>
                <w:sz w:val="20"/>
                <w:szCs w:val="20"/>
              </w:rPr>
              <w:t xml:space="preserve">Communication Tools </w:t>
            </w:r>
          </w:p>
        </w:tc>
        <w:tc>
          <w:tcPr>
            <w:tcW w:w="1173" w:type="dxa"/>
          </w:tcPr>
          <w:p w14:paraId="4514D7E5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Platform</w:t>
            </w:r>
          </w:p>
        </w:tc>
        <w:tc>
          <w:tcPr>
            <w:tcW w:w="1776" w:type="dxa"/>
          </w:tcPr>
          <w:p w14:paraId="4BAB50D2" w14:textId="77777777" w:rsidR="00C0054F" w:rsidRPr="0079592D" w:rsidRDefault="00C0054F" w:rsidP="001E6345">
            <w:pPr>
              <w:pStyle w:val="NoSpacing"/>
              <w:jc w:val="center"/>
              <w:rPr>
                <w:noProof/>
                <w:sz w:val="22"/>
                <w:szCs w:val="22"/>
              </w:rPr>
            </w:pPr>
            <w:r w:rsidRPr="0079592D">
              <w:rPr>
                <w:noProof/>
                <w:sz w:val="22"/>
                <w:szCs w:val="22"/>
              </w:rPr>
              <w:t>Video/Call/ Text</w:t>
            </w:r>
          </w:p>
        </w:tc>
        <w:tc>
          <w:tcPr>
            <w:tcW w:w="4455" w:type="dxa"/>
          </w:tcPr>
          <w:p w14:paraId="06485FF6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Details</w:t>
            </w:r>
          </w:p>
        </w:tc>
      </w:tr>
      <w:tr w:rsidR="00C0054F" w14:paraId="203C3F20" w14:textId="77777777" w:rsidTr="00C0054F">
        <w:tc>
          <w:tcPr>
            <w:tcW w:w="2362" w:type="dxa"/>
          </w:tcPr>
          <w:p w14:paraId="12C0F6F5" w14:textId="77777777" w:rsidR="00C0054F" w:rsidRDefault="00C0054F" w:rsidP="00C0054F">
            <w:pPr>
              <w:pStyle w:val="NoSpacing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Face time</w:t>
            </w:r>
          </w:p>
          <w:p w14:paraId="0FCED85E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1173" w:type="dxa"/>
          </w:tcPr>
          <w:p w14:paraId="0D4F4CF1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Apple</w:t>
            </w:r>
          </w:p>
        </w:tc>
        <w:tc>
          <w:tcPr>
            <w:tcW w:w="1776" w:type="dxa"/>
          </w:tcPr>
          <w:p w14:paraId="36477545" w14:textId="77777777" w:rsidR="00C0054F" w:rsidRPr="0079592D" w:rsidRDefault="00C0054F" w:rsidP="001E634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1D1D1F"/>
                <w:spacing w:val="-1"/>
                <w:sz w:val="22"/>
                <w:szCs w:val="22"/>
              </w:rPr>
            </w:pPr>
            <w:r w:rsidRPr="0079592D">
              <w:rPr>
                <w:color w:val="1D1D1F"/>
                <w:spacing w:val="-1"/>
                <w:sz w:val="22"/>
                <w:szCs w:val="22"/>
              </w:rPr>
              <w:t>Video</w:t>
            </w:r>
          </w:p>
        </w:tc>
        <w:tc>
          <w:tcPr>
            <w:tcW w:w="4455" w:type="dxa"/>
          </w:tcPr>
          <w:p w14:paraId="6E6AA8FD" w14:textId="77777777" w:rsidR="00C0054F" w:rsidRPr="00564185" w:rsidRDefault="00C0054F" w:rsidP="001E6345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1D1D1F"/>
                <w:spacing w:val="-1"/>
              </w:rPr>
            </w:pPr>
            <w:r w:rsidRPr="00564185">
              <w:rPr>
                <w:color w:val="1D1D1F"/>
                <w:spacing w:val="-1"/>
              </w:rPr>
              <w:t>Connect with family and friends around the world with FaceTime. Make audio and video calls from your iPhone, iPad, and iPod touch to other iOS devices or even a Mac.</w:t>
            </w:r>
          </w:p>
          <w:p w14:paraId="0CE1D259" w14:textId="77777777" w:rsidR="00C0054F" w:rsidRDefault="00C0054F" w:rsidP="001E6345">
            <w:pPr>
              <w:pStyle w:val="NoSpacing"/>
            </w:pPr>
          </w:p>
          <w:p w14:paraId="4E4F4B1E" w14:textId="77777777" w:rsidR="00C0054F" w:rsidRDefault="007175BE" w:rsidP="001E6345">
            <w:pPr>
              <w:pStyle w:val="NoSpacing"/>
            </w:pPr>
            <w:hyperlink r:id="rId11" w:history="1">
              <w:r w:rsidR="00C0054F" w:rsidRPr="005D046A">
                <w:rPr>
                  <w:rStyle w:val="Hyperlink"/>
                </w:rPr>
                <w:t>https://support.apple.com/en-us/HT204380</w:t>
              </w:r>
            </w:hyperlink>
          </w:p>
          <w:p w14:paraId="53018CDF" w14:textId="77777777" w:rsidR="00C0054F" w:rsidRDefault="00C0054F" w:rsidP="001E6345">
            <w:pPr>
              <w:pStyle w:val="NoSpacing"/>
            </w:pPr>
          </w:p>
          <w:p w14:paraId="7D863215" w14:textId="77777777" w:rsidR="00C0054F" w:rsidRDefault="00C0054F" w:rsidP="001E6345">
            <w:pPr>
              <w:pStyle w:val="NoSpacing"/>
              <w:rPr>
                <w:noProof/>
              </w:rPr>
            </w:pPr>
            <w:r>
              <w:t xml:space="preserve">Supports up to 32 people. </w:t>
            </w:r>
          </w:p>
        </w:tc>
      </w:tr>
      <w:tr w:rsidR="00C0054F" w14:paraId="6A758477" w14:textId="77777777" w:rsidTr="00C0054F">
        <w:tc>
          <w:tcPr>
            <w:tcW w:w="2362" w:type="dxa"/>
          </w:tcPr>
          <w:p w14:paraId="424E6CE4" w14:textId="77777777" w:rsidR="00C0054F" w:rsidRDefault="00C0054F" w:rsidP="00C0054F">
            <w:pPr>
              <w:pStyle w:val="NoSpacing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Google Duo</w:t>
            </w:r>
          </w:p>
          <w:p w14:paraId="55B43E7E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1173" w:type="dxa"/>
          </w:tcPr>
          <w:p w14:paraId="7ECE558A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 xml:space="preserve">Apple </w:t>
            </w:r>
          </w:p>
          <w:p w14:paraId="4CB4934E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Google</w:t>
            </w:r>
          </w:p>
          <w:p w14:paraId="4684010F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1776" w:type="dxa"/>
          </w:tcPr>
          <w:p w14:paraId="5129819A" w14:textId="77777777" w:rsidR="00C0054F" w:rsidRPr="0079592D" w:rsidRDefault="00C0054F" w:rsidP="001E6345">
            <w:pPr>
              <w:pStyle w:val="NoSpacing"/>
              <w:rPr>
                <w:rStyle w:val="Strong"/>
                <w:sz w:val="22"/>
                <w:szCs w:val="22"/>
                <w:shd w:val="clear" w:color="auto" w:fill="FFFFFF"/>
              </w:rPr>
            </w:pPr>
            <w:r w:rsidRPr="0079592D">
              <w:rPr>
                <w:color w:val="1D1D1F"/>
                <w:spacing w:val="-1"/>
                <w:sz w:val="22"/>
                <w:szCs w:val="22"/>
              </w:rPr>
              <w:t>Video</w:t>
            </w:r>
          </w:p>
        </w:tc>
        <w:tc>
          <w:tcPr>
            <w:tcW w:w="4455" w:type="dxa"/>
          </w:tcPr>
          <w:p w14:paraId="405DD307" w14:textId="77777777" w:rsidR="00C0054F" w:rsidRPr="00564185" w:rsidRDefault="00C0054F" w:rsidP="001E6345">
            <w:pPr>
              <w:pStyle w:val="NoSpacing"/>
              <w:rPr>
                <w:noProof/>
              </w:rPr>
            </w:pPr>
            <w:r w:rsidRPr="00564185">
              <w:rPr>
                <w:rStyle w:val="Strong"/>
                <w:shd w:val="clear" w:color="auto" w:fill="FFFFFF"/>
              </w:rPr>
              <w:t>Google Duo</w:t>
            </w:r>
            <w:r w:rsidRPr="00564185">
              <w:rPr>
                <w:shd w:val="clear" w:color="auto" w:fill="FFFFFF"/>
              </w:rPr>
              <w:t> is the new, simple video calling app that brings you face-to-face with all the people that matter most.</w:t>
            </w:r>
            <w:r>
              <w:rPr>
                <w:shd w:val="clear" w:color="auto" w:fill="FFFFFF"/>
              </w:rPr>
              <w:t xml:space="preserve"> Supports up to 8 people.</w:t>
            </w:r>
          </w:p>
        </w:tc>
      </w:tr>
      <w:tr w:rsidR="00C0054F" w14:paraId="7245DBC2" w14:textId="77777777" w:rsidTr="00C0054F">
        <w:trPr>
          <w:trHeight w:val="3257"/>
        </w:trPr>
        <w:tc>
          <w:tcPr>
            <w:tcW w:w="2362" w:type="dxa"/>
          </w:tcPr>
          <w:p w14:paraId="3967A9AA" w14:textId="77777777" w:rsidR="00C0054F" w:rsidRDefault="00C0054F" w:rsidP="00C0054F">
            <w:pPr>
              <w:pStyle w:val="NoSpacing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Zoom</w:t>
            </w:r>
          </w:p>
          <w:p w14:paraId="58E4AFD4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1173" w:type="dxa"/>
          </w:tcPr>
          <w:p w14:paraId="583A4662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Apple</w:t>
            </w:r>
          </w:p>
          <w:p w14:paraId="4EAB0CCB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Google</w:t>
            </w:r>
          </w:p>
          <w:p w14:paraId="1316B6DE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MAC or PC</w:t>
            </w:r>
          </w:p>
        </w:tc>
        <w:tc>
          <w:tcPr>
            <w:tcW w:w="1776" w:type="dxa"/>
          </w:tcPr>
          <w:p w14:paraId="6972246F" w14:textId="77777777" w:rsidR="00C0054F" w:rsidRDefault="00C0054F" w:rsidP="001E6345">
            <w:pPr>
              <w:shd w:val="clear" w:color="auto" w:fill="FFFFFF"/>
              <w:spacing w:after="375"/>
              <w:outlineLvl w:val="1"/>
              <w:rPr>
                <w:color w:val="1D1D1F"/>
                <w:spacing w:val="-1"/>
                <w:sz w:val="20"/>
                <w:szCs w:val="20"/>
              </w:rPr>
            </w:pPr>
            <w:r w:rsidRPr="0079592D">
              <w:rPr>
                <w:color w:val="1D1D1F"/>
                <w:spacing w:val="-1"/>
                <w:sz w:val="20"/>
                <w:szCs w:val="20"/>
              </w:rPr>
              <w:t>Video</w:t>
            </w:r>
          </w:p>
          <w:p w14:paraId="5AECA298" w14:textId="77777777" w:rsidR="00C0054F" w:rsidRPr="0079592D" w:rsidRDefault="00C0054F" w:rsidP="001E6345">
            <w:pPr>
              <w:shd w:val="clear" w:color="auto" w:fill="FFFFFF"/>
              <w:spacing w:after="375"/>
              <w:outlineLvl w:val="1"/>
              <w:rPr>
                <w:sz w:val="20"/>
                <w:szCs w:val="20"/>
              </w:rPr>
            </w:pPr>
            <w:r>
              <w:rPr>
                <w:color w:val="1D1D1F"/>
                <w:spacing w:val="-1"/>
                <w:sz w:val="20"/>
                <w:szCs w:val="20"/>
              </w:rPr>
              <w:t>Call</w:t>
            </w:r>
          </w:p>
        </w:tc>
        <w:tc>
          <w:tcPr>
            <w:tcW w:w="4455" w:type="dxa"/>
          </w:tcPr>
          <w:p w14:paraId="43268D1E" w14:textId="77777777" w:rsidR="00C0054F" w:rsidRDefault="00C0054F" w:rsidP="001E6345">
            <w:pPr>
              <w:shd w:val="clear" w:color="auto" w:fill="FFFFFF"/>
              <w:spacing w:after="375"/>
              <w:outlineLvl w:val="1"/>
            </w:pPr>
            <w:r w:rsidRPr="00564185">
              <w:rPr>
                <w:rFonts w:ascii="Times New Roman" w:hAnsi="Times New Roman" w:cs="Times New Roman"/>
              </w:rPr>
              <w:t>Simplified video conferencing and messaging across any device</w:t>
            </w:r>
            <w:r>
              <w:t>.</w:t>
            </w:r>
          </w:p>
          <w:p w14:paraId="635FEE4D" w14:textId="35F10CBF" w:rsidR="00C0054F" w:rsidRDefault="00C0054F" w:rsidP="00C0054F">
            <w:pPr>
              <w:shd w:val="clear" w:color="auto" w:fill="FFFFFF"/>
              <w:spacing w:after="375"/>
              <w:outlineLvl w:val="1"/>
              <w:rPr>
                <w:noProof/>
              </w:rPr>
            </w:pPr>
            <w:r>
              <w:t xml:space="preserve">Supports up to 100 people for 45 minutes on the free platform. </w:t>
            </w:r>
            <w:hyperlink r:id="rId12" w:history="1">
              <w:r w:rsidRPr="005D046A">
                <w:rPr>
                  <w:rStyle w:val="Hyperlink"/>
                </w:rPr>
                <w:t>https://zoom.us/meetings</w:t>
              </w:r>
            </w:hyperlink>
          </w:p>
        </w:tc>
      </w:tr>
      <w:tr w:rsidR="00C0054F" w14:paraId="68D1E9CD" w14:textId="77777777" w:rsidTr="00C0054F">
        <w:tc>
          <w:tcPr>
            <w:tcW w:w="2362" w:type="dxa"/>
          </w:tcPr>
          <w:p w14:paraId="7D0C8EDE" w14:textId="77777777" w:rsidR="00C0054F" w:rsidRDefault="00C0054F" w:rsidP="00C0054F">
            <w:pPr>
              <w:pStyle w:val="NoSpacing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Skype</w:t>
            </w:r>
          </w:p>
          <w:p w14:paraId="65D1E257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1173" w:type="dxa"/>
          </w:tcPr>
          <w:p w14:paraId="3FE52203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Apple</w:t>
            </w:r>
          </w:p>
          <w:p w14:paraId="545690F9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Google</w:t>
            </w:r>
          </w:p>
          <w:p w14:paraId="18049007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Web</w:t>
            </w:r>
          </w:p>
          <w:p w14:paraId="021621C8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Alexa</w:t>
            </w:r>
          </w:p>
          <w:p w14:paraId="261AA2D7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XBox</w:t>
            </w:r>
          </w:p>
          <w:p w14:paraId="66E5D9E3" w14:textId="77777777" w:rsidR="00C0054F" w:rsidRDefault="00C0054F" w:rsidP="001E6345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MAC or PC</w:t>
            </w:r>
          </w:p>
        </w:tc>
        <w:tc>
          <w:tcPr>
            <w:tcW w:w="1776" w:type="dxa"/>
          </w:tcPr>
          <w:p w14:paraId="1AE4CAC2" w14:textId="77777777" w:rsidR="00C0054F" w:rsidRDefault="00C0054F" w:rsidP="001E6345">
            <w:pPr>
              <w:pStyle w:val="NoSpacing"/>
              <w:rPr>
                <w:color w:val="1D1D1F"/>
                <w:spacing w:val="-1"/>
              </w:rPr>
            </w:pPr>
            <w:r>
              <w:rPr>
                <w:color w:val="1D1D1F"/>
                <w:spacing w:val="-1"/>
              </w:rPr>
              <w:t>Video</w:t>
            </w:r>
          </w:p>
          <w:p w14:paraId="56434087" w14:textId="77777777" w:rsidR="00C0054F" w:rsidRDefault="00C0054F" w:rsidP="001E6345">
            <w:pPr>
              <w:pStyle w:val="NoSpacing"/>
            </w:pPr>
            <w:r>
              <w:rPr>
                <w:color w:val="1D1D1F"/>
                <w:spacing w:val="-1"/>
              </w:rPr>
              <w:t>Call</w:t>
            </w:r>
          </w:p>
        </w:tc>
        <w:tc>
          <w:tcPr>
            <w:tcW w:w="4455" w:type="dxa"/>
          </w:tcPr>
          <w:p w14:paraId="6D0F62E4" w14:textId="77777777" w:rsidR="00C0054F" w:rsidRPr="00FB1911" w:rsidRDefault="00C0054F" w:rsidP="001E6345">
            <w:pPr>
              <w:pStyle w:val="NoSpacing"/>
            </w:pPr>
            <w:r>
              <w:t>Skype is available for free for up to 50 people.</w:t>
            </w:r>
          </w:p>
          <w:p w14:paraId="0251BB98" w14:textId="77777777" w:rsidR="00C0054F" w:rsidRDefault="00C0054F" w:rsidP="001E6345">
            <w:pPr>
              <w:pStyle w:val="NoSpacing"/>
              <w:jc w:val="center"/>
            </w:pPr>
          </w:p>
          <w:p w14:paraId="149665F3" w14:textId="77777777" w:rsidR="00C0054F" w:rsidRDefault="007175BE" w:rsidP="001E6345">
            <w:pPr>
              <w:pStyle w:val="NoSpacing"/>
              <w:jc w:val="center"/>
              <w:rPr>
                <w:noProof/>
              </w:rPr>
            </w:pPr>
            <w:hyperlink r:id="rId13" w:history="1">
              <w:r w:rsidR="00C0054F" w:rsidRPr="005D046A">
                <w:rPr>
                  <w:rStyle w:val="Hyperlink"/>
                </w:rPr>
                <w:t>https://www.skype.com/en/</w:t>
              </w:r>
            </w:hyperlink>
          </w:p>
        </w:tc>
      </w:tr>
      <w:tr w:rsidR="00C0054F" w14:paraId="13B7BFFD" w14:textId="77777777" w:rsidTr="004E6A4F">
        <w:tc>
          <w:tcPr>
            <w:tcW w:w="9766" w:type="dxa"/>
            <w:gridSpan w:val="4"/>
          </w:tcPr>
          <w:p w14:paraId="52497C24" w14:textId="267C7471" w:rsidR="00C0054F" w:rsidRPr="00C0054F" w:rsidRDefault="00C0054F" w:rsidP="00C0054F">
            <w:pPr>
              <w:pStyle w:val="NoSpacing"/>
              <w:ind w:left="720"/>
              <w:jc w:val="center"/>
              <w:rPr>
                <w:b/>
                <w:bCs/>
                <w:noProof/>
              </w:rPr>
            </w:pPr>
            <w:r w:rsidRPr="00C0054F">
              <w:rPr>
                <w:b/>
                <w:bCs/>
                <w:noProof/>
              </w:rPr>
              <w:lastRenderedPageBreak/>
              <w:t>Digital Signature Tools</w:t>
            </w:r>
          </w:p>
          <w:p w14:paraId="0A1CF38B" w14:textId="682C5B53" w:rsidR="00C0054F" w:rsidRDefault="00C0054F" w:rsidP="001E6345">
            <w:pPr>
              <w:pStyle w:val="NoSpacing"/>
              <w:jc w:val="center"/>
              <w:rPr>
                <w:noProof/>
              </w:rPr>
            </w:pPr>
          </w:p>
        </w:tc>
      </w:tr>
      <w:tr w:rsidR="00C0054F" w14:paraId="58D8A797" w14:textId="77777777" w:rsidTr="00A02BD3">
        <w:tc>
          <w:tcPr>
            <w:tcW w:w="9766" w:type="dxa"/>
            <w:gridSpan w:val="4"/>
          </w:tcPr>
          <w:p w14:paraId="3F701BBA" w14:textId="77777777" w:rsidR="00C0054F" w:rsidRDefault="00C0054F" w:rsidP="00C0054F">
            <w:pPr>
              <w:pStyle w:val="NoSpacing"/>
            </w:pPr>
            <w:r>
              <w:t>What is digital signature software?</w:t>
            </w:r>
          </w:p>
          <w:p w14:paraId="2BAE4D4F" w14:textId="4AE47D9F" w:rsidR="00C0054F" w:rsidRDefault="00C0054F" w:rsidP="00C0054F">
            <w:pPr>
              <w:pStyle w:val="NoSpacing"/>
            </w:pPr>
            <w:r>
              <w:rPr>
                <w:noProof/>
              </w:rPr>
              <w:t>Digital Signature soft ware includes solutions for secure signature capture through a cryptographic operation and applications that allow its users to electronically attach an image of a signaure to a document.</w:t>
            </w:r>
          </w:p>
        </w:tc>
      </w:tr>
      <w:tr w:rsidR="00C0054F" w14:paraId="222006C3" w14:textId="77777777" w:rsidTr="00A02BD3">
        <w:tc>
          <w:tcPr>
            <w:tcW w:w="9766" w:type="dxa"/>
            <w:gridSpan w:val="4"/>
          </w:tcPr>
          <w:p w14:paraId="7DD321CF" w14:textId="26A347E8" w:rsidR="00C0054F" w:rsidRDefault="00C0054F" w:rsidP="00C0054F">
            <w:pPr>
              <w:pStyle w:val="NoSpacing"/>
            </w:pPr>
            <w:r>
              <w:t xml:space="preserve"> The link below list popular digital signature software. Some of the options require a cost, some a subscription, one has a </w:t>
            </w:r>
            <w:proofErr w:type="gramStart"/>
            <w:r>
              <w:t>one time</w:t>
            </w:r>
            <w:proofErr w:type="gramEnd"/>
            <w:r>
              <w:t xml:space="preserve"> license cost and some are free for limited usage. </w:t>
            </w:r>
          </w:p>
          <w:p w14:paraId="610A5A6F" w14:textId="0658C67F" w:rsidR="00C0054F" w:rsidRDefault="00C0054F" w:rsidP="00C0054F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Take a moment to review which option is best for your business. </w:t>
            </w:r>
          </w:p>
          <w:p w14:paraId="7301AB92" w14:textId="0F575EC5" w:rsidR="00C0054F" w:rsidRDefault="00C0054F" w:rsidP="001E6345">
            <w:pPr>
              <w:pStyle w:val="NoSpacing"/>
              <w:rPr>
                <w:noProof/>
              </w:rPr>
            </w:pPr>
          </w:p>
        </w:tc>
      </w:tr>
      <w:tr w:rsidR="00C0054F" w14:paraId="229FC441" w14:textId="77777777" w:rsidTr="00A02BD3">
        <w:tc>
          <w:tcPr>
            <w:tcW w:w="9766" w:type="dxa"/>
            <w:gridSpan w:val="4"/>
          </w:tcPr>
          <w:p w14:paraId="711736D7" w14:textId="34ED1DEA" w:rsidR="00C0054F" w:rsidRDefault="007175BE" w:rsidP="001E6345">
            <w:pPr>
              <w:pStyle w:val="NoSpacing"/>
            </w:pPr>
            <w:hyperlink r:id="rId14" w:history="1">
              <w:r w:rsidR="00C0054F">
                <w:rPr>
                  <w:rStyle w:val="Hyperlink"/>
                </w:rPr>
                <w:t>https://www.capterra.com/digital-signature-software/</w:t>
              </w:r>
            </w:hyperlink>
          </w:p>
        </w:tc>
      </w:tr>
    </w:tbl>
    <w:p w14:paraId="7DAFB899" w14:textId="77777777" w:rsidR="00C0054F" w:rsidRPr="004135EF" w:rsidRDefault="00C0054F" w:rsidP="004135EF">
      <w:pPr>
        <w:pStyle w:val="ContactInfo"/>
      </w:pPr>
    </w:p>
    <w:sectPr w:rsidR="00C0054F" w:rsidRPr="004135EF" w:rsidSect="00DC6079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FB40C" w14:textId="77777777" w:rsidR="007175BE" w:rsidRDefault="007175BE">
      <w:pPr>
        <w:spacing w:after="0" w:line="240" w:lineRule="auto"/>
      </w:pPr>
      <w:r>
        <w:separator/>
      </w:r>
    </w:p>
    <w:p w14:paraId="460B1058" w14:textId="77777777" w:rsidR="007175BE" w:rsidRDefault="007175BE"/>
  </w:endnote>
  <w:endnote w:type="continuationSeparator" w:id="0">
    <w:p w14:paraId="68A220F3" w14:textId="77777777" w:rsidR="007175BE" w:rsidRDefault="007175BE">
      <w:pPr>
        <w:spacing w:after="0" w:line="240" w:lineRule="auto"/>
      </w:pPr>
      <w:r>
        <w:continuationSeparator/>
      </w:r>
    </w:p>
    <w:p w14:paraId="2ED6F739" w14:textId="77777777" w:rsidR="007175BE" w:rsidRDefault="007175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AC0589" w14:textId="77777777" w:rsidR="00756B5A" w:rsidRDefault="008678F9" w:rsidP="002323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5D4233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AAD52" w14:textId="72D5E923" w:rsidR="00B846C9" w:rsidRPr="00426438" w:rsidRDefault="00B846C9" w:rsidP="00B846C9">
    <w:pPr>
      <w:pStyle w:val="Footer"/>
      <w:rPr>
        <w:iCs/>
      </w:rPr>
    </w:pPr>
    <w:r>
      <w:rPr>
        <w:iCs/>
      </w:rPr>
      <w:t>PO BOX 9505, HAMPTON , VA 23670</w:t>
    </w:r>
  </w:p>
  <w:p w14:paraId="4EECBBF7" w14:textId="40184614" w:rsidR="00426438" w:rsidRPr="00426438" w:rsidRDefault="00426438" w:rsidP="00426438">
    <w:pPr>
      <w:pStyle w:val="Footer"/>
      <w:rPr>
        <w:iCs/>
      </w:rPr>
    </w:pPr>
    <w:r w:rsidRPr="00426438">
      <w:rPr>
        <w:iCs/>
      </w:rPr>
      <w:t xml:space="preserve">T: </w:t>
    </w:r>
    <w:r w:rsidR="00B846C9">
      <w:rPr>
        <w:iCs/>
      </w:rPr>
      <w:t>757-816-4478</w:t>
    </w:r>
    <w:r w:rsidRPr="00426438">
      <w:rPr>
        <w:iCs/>
      </w:rPr>
      <w:t xml:space="preserve">  W: </w:t>
    </w:r>
    <w:r w:rsidR="00B846C9">
      <w:rPr>
        <w:iCs/>
      </w:rPr>
      <w:t>OPNDOOR.COM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12BB7" w14:textId="77777777" w:rsidR="007175BE" w:rsidRDefault="007175BE">
      <w:pPr>
        <w:spacing w:after="0" w:line="240" w:lineRule="auto"/>
      </w:pPr>
      <w:r>
        <w:separator/>
      </w:r>
    </w:p>
    <w:p w14:paraId="5606E6D1" w14:textId="77777777" w:rsidR="007175BE" w:rsidRDefault="007175BE"/>
  </w:footnote>
  <w:footnote w:type="continuationSeparator" w:id="0">
    <w:p w14:paraId="483A6A12" w14:textId="77777777" w:rsidR="007175BE" w:rsidRDefault="007175BE">
      <w:pPr>
        <w:spacing w:after="0" w:line="240" w:lineRule="auto"/>
      </w:pPr>
      <w:r>
        <w:continuationSeparator/>
      </w:r>
    </w:p>
    <w:p w14:paraId="04040A43" w14:textId="77777777" w:rsidR="007175BE" w:rsidRDefault="007175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Header layout table"/>
    </w:tblPr>
    <w:tblGrid>
      <w:gridCol w:w="7920"/>
    </w:tblGrid>
    <w:tr w:rsidR="00756B5A" w14:paraId="476BBD77" w14:textId="77777777">
      <w:trPr>
        <w:trHeight w:val="576"/>
      </w:trPr>
      <w:tc>
        <w:tcPr>
          <w:tcW w:w="7920" w:type="dxa"/>
        </w:tcPr>
        <w:p w14:paraId="2F3961DA" w14:textId="77777777" w:rsidR="00756B5A" w:rsidRDefault="00756B5A">
          <w:pPr>
            <w:pStyle w:val="Header"/>
          </w:pPr>
        </w:p>
      </w:tc>
    </w:tr>
  </w:tbl>
  <w:p w14:paraId="0B504CD5" w14:textId="77777777" w:rsidR="00756B5A" w:rsidRDefault="00756B5A">
    <w:pPr>
      <w:pStyle w:val="Header"/>
    </w:pPr>
  </w:p>
  <w:p w14:paraId="22A04F9D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87E9D" w14:textId="3BFE4BD3" w:rsidR="00756B5A" w:rsidRDefault="006B3B29">
    <w:pPr>
      <w:pStyle w:val="Header"/>
    </w:pPr>
    <w:r>
      <w:rPr>
        <w:rFonts w:ascii="Corbel" w:hAnsi="Corbel"/>
        <w:noProof/>
        <w:sz w:val="4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AFB5D8" wp14:editId="5F7F1CDC">
              <wp:simplePos x="0" y="0"/>
              <wp:positionH relativeFrom="column">
                <wp:posOffset>3394455</wp:posOffset>
              </wp:positionH>
              <wp:positionV relativeFrom="paragraph">
                <wp:posOffset>-386080</wp:posOffset>
              </wp:positionV>
              <wp:extent cx="3307023" cy="880217"/>
              <wp:effectExtent l="0" t="0" r="825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7023" cy="880217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AE1B4E" w14:textId="77777777" w:rsidR="006B3B29" w:rsidRDefault="006B3B29" w:rsidP="006B3B2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</w:rPr>
                          </w:pPr>
                        </w:p>
                        <w:p w14:paraId="048A4C73" w14:textId="35D0287D" w:rsidR="006B3B29" w:rsidRPr="006B3B29" w:rsidRDefault="006B3B29" w:rsidP="006B3B2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6B3B29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40"/>
                              <w:szCs w:val="40"/>
                            </w:rPr>
                            <w:t>OPN-Door Communications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FB5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7.3pt;margin-top:-30.4pt;width:260.4pt;height:6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" fillcolor="red" stroked="f" strokeweight=".5pt">
              <v:textbox>
                <w:txbxContent>
                  <w:p w14:paraId="0DAE1B4E" w14:textId="77777777" w:rsidR="006B3B29" w:rsidRDefault="006B3B29" w:rsidP="006B3B29">
                    <w:pPr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</w:p>
                  <w:p w14:paraId="048A4C73" w14:textId="35D0287D" w:rsidR="006B3B29" w:rsidRPr="006B3B29" w:rsidRDefault="006B3B29" w:rsidP="006B3B29">
                    <w:pPr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</w:rPr>
                    </w:pPr>
                    <w:r w:rsidRPr="006B3B29">
                      <w:rPr>
                        <w:rFonts w:ascii="Times New Roman" w:hAnsi="Times New Roman" w:cs="Times New Roman"/>
                        <w:color w:val="FFFFFF" w:themeColor="background1"/>
                        <w:sz w:val="40"/>
                        <w:szCs w:val="40"/>
                      </w:rPr>
                      <w:t>OPN-Door Communications</w:t>
                    </w:r>
                  </w:p>
                </w:txbxContent>
              </v:textbox>
            </v:shape>
          </w:pict>
        </mc:Fallback>
      </mc:AlternateContent>
    </w:r>
    <w:r w:rsidR="004135EF"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11EE7C" wp14:editId="7D1A3058">
              <wp:simplePos x="0" y="0"/>
              <wp:positionH relativeFrom="page">
                <wp:posOffset>-938530</wp:posOffset>
              </wp:positionH>
              <wp:positionV relativeFrom="page">
                <wp:posOffset>-1508760</wp:posOffset>
              </wp:positionV>
              <wp:extent cx="8796438" cy="12382467"/>
              <wp:effectExtent l="0" t="0" r="2540" b="635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6438" cy="12382467"/>
                        <a:chOff x="0" y="0"/>
                        <a:chExt cx="8796438" cy="12382467"/>
                      </a:xfrm>
                    </wpg:grpSpPr>
                    <wps:wsp>
                      <wps:cNvPr id="15" name="Freeform: Shape 10"/>
                      <wps:cNvSpPr/>
                      <wps:spPr>
                        <a:xfrm rot="10800000" flipH="1">
                          <a:off x="473286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/>
                      <wps:cNvSpPr>
                        <a:spLocks noChangeAspect="1"/>
                      </wps:cNvSpPr>
                      <wps:spPr>
                        <a:xfrm>
                          <a:off x="5020733" y="440267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/>
                      <wps:cNvSpPr/>
                      <wps:spPr>
                        <a:xfrm rot="10800000" flipH="1" flipV="1">
                          <a:off x="5249333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/>
                      <wps:cNvSpPr/>
                      <wps:spPr>
                        <a:xfrm rot="10800000" flipH="1" flipV="1">
                          <a:off x="7509933" y="200660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/>
                      <wps:cNvSpPr/>
                      <wps:spPr>
                        <a:xfrm rot="10800000" flipH="1">
                          <a:off x="0" y="9635067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/>
                      <wps:cNvSpPr>
                        <a:spLocks noChangeAspect="1"/>
                      </wps:cNvSpPr>
                      <wps:spPr>
                        <a:xfrm>
                          <a:off x="575733" y="10202334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/>
                      <wps:cNvSpPr>
                        <a:spLocks noChangeAspect="1"/>
                      </wps:cNvSpPr>
                      <wps:spPr>
                        <a:xfrm>
                          <a:off x="2218266" y="9999134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/>
                      <wps:cNvSpPr>
                        <a:spLocks noChangeAspect="1"/>
                      </wps:cNvSpPr>
                      <wps:spPr>
                        <a:xfrm>
                          <a:off x="1837266" y="9567334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956733" y="1507067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113200</wp14:pctWidth>
              </wp14:sizeRelH>
              <wp14:sizeRelV relativeFrom="page">
                <wp14:pctHeight>123100</wp14:pctHeight>
              </wp14:sizeRelV>
            </wp:anchor>
          </w:drawing>
        </mc:Choice>
        <mc:Fallback>
          <w:pict>
            <v:group w14:anchorId="64C11B09" id="Group 3" o:spid="_x0000_s1026" alt="decorative element" style="position:absolute;margin-left:-73.9pt;margin-top:-118.8pt;width:692.65pt;height:975pt;z-index:251661312;mso-width-percent:1132;mso-height-percent:1231;mso-position-horizontal-relative:page;mso-position-vertical-relative:page;mso-width-percent:1132;mso-height-percent:1231" coordsize="87964,12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yiVxPKEwNNAkWhyLA8oFdHARKJyLA+TY3lAqYgGJhKVY3mYHMtDOZYQ&#10;WL2gHMvD5FgeUCq5DUyO5aEcSwi8KigSTY7loRxLCDwNFIkmx/JQjiUEngaKRJNjeSjHEgJLA+VY&#10;HibH8lCOJQSeBopEk2N5KMcSAk8DRaLJsTyUYwmBp4Ei0eRYHsqxhMDTQJFociwP5VhC4GjwVI4l&#10;BF4GwrE8TY7lqRxLCDwNZHZ+mhzLUzmWEHgayOz8NDmWp3IsIfA0kHXi0+RYnsqxhMDTQNa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z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Qr4NXt4fV/O1vG+TXug+D3/9ffV&#10;tsteBpxpwx7ye/7r98nfsvI7M3jS97f8CFXGDf+I4yvIU4Sp2O4gh5EUN6gFSqJHU2Bu5IBdMLeH&#10;LFPUWL/mLpAyMWy2a2IbkanpOlIO1zk7IrVJNwB05g4DqJY5Ci1uGT/Vj4wPoFJ07Kcw43Nph4Af&#10;qhi+6qW0HBY3OZGOUVE8VChplUYh1htuXJwriJQ+Y/TypZaeOKg08K6xIMrh0kmVekM6jrUhicRu&#10;2x7tLjbFYEIYXUsnG9iqzJwOFpZeV6uGcz6O8CeFwU9VClU8O9iq5snVHY6XiS0LsJds4j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cDR7KsYTAy0A4lofJsTyUYwmBp4GsnR8mx/JQjiUEngaydn6YHMtDOZYQeBpI&#10;FOdhciwP5VhC4GkgUZy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LgaPBUjiUEXgbCsTxNjuWpHEsIPA1kxfI0OZanciwh8DSQFcvT5FieyrGEwNNA&#10;1s5Pk2N5KscSAk8DWTs/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">
              <v:shape id="Freeform: Shape 10" o:spid="_x0000_s1027" style="position:absolute;left:47328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50207;top:4402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2493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75099;top:20066;width:11354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top:96350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757;top:102023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22182;top:99991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18372;top:95673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left:9567;top:15070;width:56147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" fillcolor="red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9674A"/>
    <w:multiLevelType w:val="hybridMultilevel"/>
    <w:tmpl w:val="45A2A4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8D6789B"/>
    <w:multiLevelType w:val="hybridMultilevel"/>
    <w:tmpl w:val="45A2A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C1sDQyNzS1MDYyMTdW0lEKTi0uzszPAykwrAUAwX9t6SwAAAA="/>
  </w:docVars>
  <w:rsids>
    <w:rsidRoot w:val="00C0054F"/>
    <w:rsid w:val="00070605"/>
    <w:rsid w:val="00187D0C"/>
    <w:rsid w:val="00201C80"/>
    <w:rsid w:val="00220381"/>
    <w:rsid w:val="00232314"/>
    <w:rsid w:val="00265373"/>
    <w:rsid w:val="00273824"/>
    <w:rsid w:val="0028290B"/>
    <w:rsid w:val="002A27BD"/>
    <w:rsid w:val="002E6ABA"/>
    <w:rsid w:val="002F1839"/>
    <w:rsid w:val="00364A75"/>
    <w:rsid w:val="003B6F05"/>
    <w:rsid w:val="003C0FA4"/>
    <w:rsid w:val="0041142E"/>
    <w:rsid w:val="004135EF"/>
    <w:rsid w:val="00426438"/>
    <w:rsid w:val="005B0584"/>
    <w:rsid w:val="00615DB9"/>
    <w:rsid w:val="00624025"/>
    <w:rsid w:val="00655C20"/>
    <w:rsid w:val="006825A3"/>
    <w:rsid w:val="006B3B29"/>
    <w:rsid w:val="007175BE"/>
    <w:rsid w:val="00756B5A"/>
    <w:rsid w:val="007C78B0"/>
    <w:rsid w:val="00823CAC"/>
    <w:rsid w:val="008678F9"/>
    <w:rsid w:val="008D076F"/>
    <w:rsid w:val="00941CFB"/>
    <w:rsid w:val="009426D7"/>
    <w:rsid w:val="00966245"/>
    <w:rsid w:val="00982BCC"/>
    <w:rsid w:val="00A2707E"/>
    <w:rsid w:val="00A82F39"/>
    <w:rsid w:val="00B4626C"/>
    <w:rsid w:val="00B846C9"/>
    <w:rsid w:val="00C0054F"/>
    <w:rsid w:val="00C701E9"/>
    <w:rsid w:val="00C7085C"/>
    <w:rsid w:val="00C73621"/>
    <w:rsid w:val="00D6482D"/>
    <w:rsid w:val="00DC6079"/>
    <w:rsid w:val="00E56FAF"/>
    <w:rsid w:val="00EB0670"/>
    <w:rsid w:val="00F3778A"/>
    <w:rsid w:val="00F63DA7"/>
    <w:rsid w:val="00F70692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88C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  <w:style w:type="paragraph" w:styleId="NoSpacing">
    <w:name w:val="No Spacing"/>
    <w:uiPriority w:val="1"/>
    <w:qFormat/>
    <w:rsid w:val="00C0054F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00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uiPriority w:val="22"/>
    <w:qFormat/>
    <w:rsid w:val="00C0054F"/>
    <w:rPr>
      <w:b/>
      <w:bCs/>
    </w:rPr>
  </w:style>
  <w:style w:type="character" w:styleId="Hyperlink">
    <w:name w:val="Hyperlink"/>
    <w:uiPriority w:val="99"/>
    <w:unhideWhenUsed/>
    <w:rsid w:val="00C005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93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339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kype.com/en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zoom.us/meeting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apple.com/en-us/HT20438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apterra.com/digital-signature-softwar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williams\AppData\Roaming\Microsoft\Templates\Rose%20suite%20mem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519F0C7DBB7428F88791197E57AF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7206-FFD3-4343-87FF-97740C040104}"/>
      </w:docPartPr>
      <w:docPartBody>
        <w:p w:rsidR="008C5CC7" w:rsidRDefault="007C5854">
          <w:pPr>
            <w:pStyle w:val="D519F0C7DBB7428F88791197E57AF6F4"/>
          </w:pPr>
          <w:r w:rsidRPr="004135EF">
            <w:t>Memo</w:t>
          </w:r>
        </w:p>
      </w:docPartBody>
    </w:docPart>
    <w:docPart>
      <w:docPartPr>
        <w:name w:val="B6CBF26E503E4875886418E82ABCC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7D8CA-8319-4F23-A85E-AAEF76A585C4}"/>
      </w:docPartPr>
      <w:docPartBody>
        <w:p w:rsidR="008C5CC7" w:rsidRDefault="007C5854">
          <w:pPr>
            <w:pStyle w:val="B6CBF26E503E4875886418E82ABCCC78"/>
          </w:pPr>
          <w:r w:rsidRPr="004135EF">
            <w:t>Other recipients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C7"/>
    <w:rsid w:val="007C5854"/>
    <w:rsid w:val="008C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19F0C7DBB7428F88791197E57AF6F4">
    <w:name w:val="D519F0C7DBB7428F88791197E57AF6F4"/>
  </w:style>
  <w:style w:type="paragraph" w:customStyle="1" w:styleId="42EA84EC73E34CBE9941755019A30E1B">
    <w:name w:val="42EA84EC73E34CBE9941755019A30E1B"/>
  </w:style>
  <w:style w:type="paragraph" w:customStyle="1" w:styleId="7399B8607F324C5FAA7C952661FF1566">
    <w:name w:val="7399B8607F324C5FAA7C952661FF1566"/>
  </w:style>
  <w:style w:type="paragraph" w:customStyle="1" w:styleId="B6CBF26E503E4875886418E82ABCCC78">
    <w:name w:val="B6CBF26E503E4875886418E82ABCCC78"/>
  </w:style>
  <w:style w:type="paragraph" w:customStyle="1" w:styleId="8A7AEEBFF61A48C4AB78164D1221EEA5">
    <w:name w:val="8A7AEEBFF61A48C4AB78164D1221EEA5"/>
  </w:style>
  <w:style w:type="paragraph" w:customStyle="1" w:styleId="C8E1E0735EDE4411A20130ED0FDA639F">
    <w:name w:val="C8E1E0735EDE4411A20130ED0FDA63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45EF7EB104419FC27E66E417ADFC" ma:contentTypeVersion="13" ma:contentTypeDescription="Create a new document." ma:contentTypeScope="" ma:versionID="1bd0703f088d7cea386dba382a8f05aa">
  <xsd:schema xmlns:xsd="http://www.w3.org/2001/XMLSchema" xmlns:xs="http://www.w3.org/2001/XMLSchema" xmlns:p="http://schemas.microsoft.com/office/2006/metadata/properties" xmlns:ns3="bb0aab44-6597-413a-a6c5-3e2096c58d14" xmlns:ns4="d282f5b3-796f-47b4-bd6f-5fff06358cc8" targetNamespace="http://schemas.microsoft.com/office/2006/metadata/properties" ma:root="true" ma:fieldsID="f74eaf439e53bddf14f0abd44b06847f" ns3:_="" ns4:_="">
    <xsd:import namespace="bb0aab44-6597-413a-a6c5-3e2096c58d14"/>
    <xsd:import namespace="d282f5b3-796f-47b4-bd6f-5fff06358c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aab44-6597-413a-a6c5-3e2096c58d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2f5b3-796f-47b4-bd6f-5fff06358c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7B2017-F1E4-48CF-BC08-C86C15403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aab44-6597-413a-a6c5-3e2096c58d14"/>
    <ds:schemaRef ds:uri="d282f5b3-796f-47b4-bd6f-5fff06358c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EE70E-4E5D-430D-B6FB-93F7394D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memo.dotx</Template>
  <TotalTime>0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2020-03-13T17:54:00Z</dcterms:created>
  <dcterms:modified xsi:type="dcterms:W3CDTF">2020-03-13T17:54:00Z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0x010100F61745EF7EB104419FC27E66E417ADFC</vt:lpwstr>
  </property>
</Properties>
</file>